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67" w:rsidRPr="001B4DFD" w:rsidRDefault="009E3F67" w:rsidP="009E3F67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</w:rPr>
        <w:t>11</w:t>
      </w:r>
      <w:r w:rsidRPr="005D0F17">
        <w:rPr>
          <w:rFonts w:ascii="Comic Sans MS" w:hAnsi="Comic Sans MS" w:cs="Arial"/>
          <w:vertAlign w:val="superscript"/>
        </w:rPr>
        <w:t>th</w:t>
      </w:r>
      <w:r>
        <w:rPr>
          <w:rFonts w:ascii="Comic Sans MS" w:hAnsi="Comic Sans MS" w:cs="Arial"/>
        </w:rPr>
        <w:t xml:space="preserve"> March 2019</w:t>
      </w:r>
    </w:p>
    <w:p w:rsidR="009E3F67" w:rsidRPr="001B4DFD" w:rsidRDefault="009E3F67" w:rsidP="009E3F67">
      <w:pPr>
        <w:rPr>
          <w:rFonts w:ascii="Comic Sans MS" w:hAnsi="Comic Sans MS" w:cs="Arial"/>
        </w:rPr>
      </w:pPr>
      <w:r w:rsidRPr="001B4DFD">
        <w:rPr>
          <w:rFonts w:ascii="Comic Sans MS" w:hAnsi="Comic Sans MS" w:cs="Arial"/>
        </w:rPr>
        <w:t>Dear Parent/Carer,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  <w:r w:rsidRPr="001B4DFD">
        <w:rPr>
          <w:rFonts w:ascii="Comic Sans MS" w:hAnsi="Comic Sans MS" w:cs="Arial"/>
        </w:rPr>
        <w:t>Your child has been given the opportunity</w:t>
      </w:r>
      <w:r>
        <w:rPr>
          <w:rFonts w:ascii="Comic Sans MS" w:hAnsi="Comic Sans MS" w:cs="Arial"/>
        </w:rPr>
        <w:t xml:space="preserve"> to take part in an indoor athletics festival at Temple Park Sports Centre School on the morning of Thursday 14th March 2019. </w:t>
      </w:r>
      <w:r w:rsidRPr="001B4DFD">
        <w:rPr>
          <w:rFonts w:ascii="Comic Sans MS" w:hAnsi="Comic Sans MS" w:cs="Arial"/>
        </w:rPr>
        <w:t>The</w:t>
      </w:r>
      <w:r>
        <w:rPr>
          <w:rFonts w:ascii="Comic Sans MS" w:hAnsi="Comic Sans MS" w:cs="Arial"/>
        </w:rPr>
        <w:t xml:space="preserve"> children will be travelling by coach at approximately 9:30am and will return in time for lunch.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261CF2" w:rsidRDefault="009E3F67" w:rsidP="009E3F67">
      <w:pPr>
        <w:rPr>
          <w:rFonts w:ascii="Comic Sans MS" w:hAnsi="Comic Sans MS" w:cs="Arial"/>
          <w:b/>
          <w:u w:val="single"/>
        </w:rPr>
      </w:pPr>
      <w:r w:rsidRPr="00261CF2">
        <w:rPr>
          <w:rFonts w:ascii="Comic Sans MS" w:hAnsi="Comic Sans MS" w:cs="Arial"/>
          <w:b/>
          <w:u w:val="single"/>
        </w:rPr>
        <w:t>Please ensure that your c</w:t>
      </w:r>
      <w:r>
        <w:rPr>
          <w:rFonts w:ascii="Comic Sans MS" w:hAnsi="Comic Sans MS" w:cs="Arial"/>
          <w:b/>
          <w:u w:val="single"/>
        </w:rPr>
        <w:t>hild has their PE kit in school with jogging bottoms and long sleeved top.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0B7271" w:rsidRDefault="009E3F67" w:rsidP="009E3F67">
      <w:pPr>
        <w:rPr>
          <w:rFonts w:ascii="Comic Sans MS" w:hAnsi="Comic Sans MS" w:cs="Arial"/>
          <w:u w:val="single"/>
        </w:rPr>
      </w:pPr>
      <w:r w:rsidRPr="000B7271">
        <w:rPr>
          <w:rFonts w:ascii="Comic Sans MS" w:hAnsi="Comic Sans MS" w:cs="Arial"/>
          <w:u w:val="single"/>
        </w:rPr>
        <w:t>All children will require a water bottle.</w:t>
      </w:r>
    </w:p>
    <w:p w:rsidR="009E3F67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  <w:r w:rsidRPr="001B4DFD">
        <w:rPr>
          <w:rFonts w:ascii="Comic Sans MS" w:hAnsi="Comic Sans MS" w:cs="Arial"/>
        </w:rPr>
        <w:t>As we are travelling to the venue by coach, parents and carers will need to complete the permission slip below.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  <w:r w:rsidRPr="001B4DFD">
        <w:rPr>
          <w:rFonts w:ascii="Comic Sans MS" w:hAnsi="Comic Sans MS" w:cs="Arial"/>
        </w:rPr>
        <w:t>Kindest Regards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Mrs Watson ________________________________________________________________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  <w:r w:rsidRPr="001B4DFD">
        <w:rPr>
          <w:rFonts w:ascii="Comic Sans MS" w:hAnsi="Comic Sans MS" w:cs="Arial"/>
        </w:rPr>
        <w:t>I give permission for my child</w:t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</w:r>
      <w:r w:rsidRPr="001B4DFD">
        <w:rPr>
          <w:rFonts w:ascii="Comic Sans MS" w:hAnsi="Comic Sans MS" w:cs="Arial"/>
        </w:rPr>
        <w:softHyphen/>
        <w:t>_______________________________ to travel by</w:t>
      </w:r>
      <w:r>
        <w:rPr>
          <w:rFonts w:ascii="Comic Sans MS" w:hAnsi="Comic Sans MS" w:cs="Arial"/>
        </w:rPr>
        <w:t xml:space="preserve"> coach </w:t>
      </w:r>
      <w:r w:rsidRPr="001B4DFD">
        <w:rPr>
          <w:rFonts w:ascii="Comic Sans MS" w:hAnsi="Comic Sans MS" w:cs="Arial"/>
        </w:rPr>
        <w:t>to</w:t>
      </w:r>
      <w:r>
        <w:rPr>
          <w:rFonts w:ascii="Comic Sans MS" w:hAnsi="Comic Sans MS" w:cs="Arial"/>
        </w:rPr>
        <w:t xml:space="preserve"> Temple Park sports Centre on Thursday 14th March 2019</w:t>
      </w:r>
      <w:r w:rsidRPr="001B4DFD">
        <w:rPr>
          <w:rFonts w:ascii="Comic Sans MS" w:hAnsi="Comic Sans MS" w:cs="Arial"/>
        </w:rPr>
        <w:t>.</w:t>
      </w: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</w:p>
    <w:p w:rsidR="009E3F67" w:rsidRPr="001B4DFD" w:rsidRDefault="009E3F67" w:rsidP="009E3F67">
      <w:pPr>
        <w:rPr>
          <w:rFonts w:ascii="Comic Sans MS" w:hAnsi="Comic Sans MS" w:cs="Arial"/>
        </w:rPr>
      </w:pPr>
      <w:r w:rsidRPr="001B4DFD">
        <w:rPr>
          <w:rFonts w:ascii="Comic Sans MS" w:hAnsi="Comic Sans MS" w:cs="Arial"/>
        </w:rPr>
        <w:t>Signed ______________________</w:t>
      </w:r>
    </w:p>
    <w:p w:rsidR="00DF2667" w:rsidRPr="00BF6A49" w:rsidRDefault="00DF2667" w:rsidP="008D27D1">
      <w:pPr>
        <w:spacing w:after="200" w:line="276" w:lineRule="auto"/>
      </w:pPr>
      <w:bookmarkStart w:id="0" w:name="_GoBack"/>
      <w:bookmarkEnd w:id="0"/>
    </w:p>
    <w:sectPr w:rsidR="00DF2667" w:rsidRPr="00BF6A49" w:rsidSect="008327A0">
      <w:headerReference w:type="default" r:id="rId9"/>
      <w:footerReference w:type="default" r:id="rId10"/>
      <w:pgSz w:w="11906" w:h="16838" w:code="9"/>
      <w:pgMar w:top="720" w:right="720" w:bottom="720" w:left="720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7D1" w:rsidRDefault="008D27D1">
      <w:r>
        <w:separator/>
      </w:r>
    </w:p>
  </w:endnote>
  <w:endnote w:type="continuationSeparator" w:id="0">
    <w:p w:rsidR="008D27D1" w:rsidRDefault="008D2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RAZD+Humanist777BT-BoldB">
    <w:altName w:val="Humanis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D1" w:rsidRDefault="008D27D1" w:rsidP="00926645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49BF683" wp14:editId="6E4CB469">
          <wp:simplePos x="0" y="0"/>
          <wp:positionH relativeFrom="column">
            <wp:posOffset>-750570</wp:posOffset>
          </wp:positionH>
          <wp:positionV relativeFrom="paragraph">
            <wp:posOffset>119380</wp:posOffset>
          </wp:positionV>
          <wp:extent cx="2321560" cy="97155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2" t="28061" r="12466" b="32391"/>
                  <a:stretch/>
                </pic:blipFill>
                <pic:spPr bwMode="auto">
                  <a:xfrm>
                    <a:off x="0" y="0"/>
                    <a:ext cx="2321560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5CDE79" wp14:editId="26CF9536">
              <wp:simplePos x="0" y="0"/>
              <wp:positionH relativeFrom="column">
                <wp:posOffset>5221605</wp:posOffset>
              </wp:positionH>
              <wp:positionV relativeFrom="paragraph">
                <wp:posOffset>19685</wp:posOffset>
              </wp:positionV>
              <wp:extent cx="1181100" cy="12477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7D1" w:rsidRDefault="008D27D1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B8D248D" wp14:editId="50C00BEA">
                                <wp:extent cx="989330" cy="1009025"/>
                                <wp:effectExtent l="0" t="0" r="1270" b="63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 l="16805" t="5614" r="16972" b="994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9330" cy="10090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1.15pt;margin-top:1.55pt;width:93pt;height:9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" stroked="f">
              <v:textbox>
                <w:txbxContent>
                  <w:p w:rsidR="008D27D1" w:rsidRDefault="008D27D1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B8D248D" wp14:editId="50C00BEA">
                          <wp:extent cx="989330" cy="1009025"/>
                          <wp:effectExtent l="0" t="0" r="1270" b="63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l="16805" t="5614" r="16972" b="994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89330" cy="10090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</w:t>
    </w:r>
  </w:p>
  <w:p w:rsidR="008D27D1" w:rsidRDefault="008D27D1" w:rsidP="009D1118">
    <w:pPr>
      <w:pStyle w:val="Footer"/>
    </w:pPr>
    <w:r>
      <w:rPr>
        <w:rFonts w:ascii="System" w:hAnsi="System" w:cs="Arial"/>
        <w:b/>
        <w:bCs/>
        <w:noProof/>
        <w:sz w:val="20"/>
        <w:szCs w:val="20"/>
        <w:lang w:eastAsia="en-GB"/>
      </w:rPr>
      <w:drawing>
        <wp:anchor distT="0" distB="0" distL="114300" distR="114300" simplePos="0" relativeHeight="251657216" behindDoc="1" locked="0" layoutInCell="1" allowOverlap="1" wp14:anchorId="0A24041C" wp14:editId="22BE5441">
          <wp:simplePos x="0" y="0"/>
          <wp:positionH relativeFrom="column">
            <wp:posOffset>1564005</wp:posOffset>
          </wp:positionH>
          <wp:positionV relativeFrom="paragraph">
            <wp:posOffset>106045</wp:posOffset>
          </wp:positionV>
          <wp:extent cx="838200" cy="63094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965" cy="6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AB31049" wp14:editId="4284B615">
          <wp:simplePos x="0" y="0"/>
          <wp:positionH relativeFrom="column">
            <wp:posOffset>4421505</wp:posOffset>
          </wp:positionH>
          <wp:positionV relativeFrom="paragraph">
            <wp:posOffset>1905</wp:posOffset>
          </wp:positionV>
          <wp:extent cx="573405" cy="868680"/>
          <wp:effectExtent l="0" t="0" r="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53" t="36864" r="44383" b="41247"/>
                  <a:stretch/>
                </pic:blipFill>
                <pic:spPr bwMode="auto">
                  <a:xfrm>
                    <a:off x="0" y="0"/>
                    <a:ext cx="573405" cy="868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</w:t>
    </w:r>
  </w:p>
  <w:p w:rsidR="008D27D1" w:rsidRDefault="008D27D1" w:rsidP="009D1118">
    <w:pPr>
      <w:pStyle w:val="Footer"/>
    </w:pPr>
    <w:r w:rsidRPr="00D6413F">
      <w:t xml:space="preserve">                              </w:t>
    </w:r>
    <w:r>
      <w:t xml:space="preserve"> </w:t>
    </w:r>
    <w:r w:rsidRPr="00D6413F">
      <w:t xml:space="preserve">                            </w:t>
    </w:r>
    <w:r>
      <w:t xml:space="preserve">  </w:t>
    </w:r>
    <w:r w:rsidRPr="00D6413F">
      <w:t xml:space="preserve">     </w:t>
    </w:r>
    <w:r>
      <w:t xml:space="preserve">   </w:t>
    </w:r>
    <w:r w:rsidRPr="000B7FAA">
      <w:object w:dxaOrig="5665" w:dyaOrig="1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3.3pt;height:37.55pt" o:ole="">
          <v:imagedata r:id="rId5" o:title=""/>
        </v:shape>
        <o:OLEObject Type="Embed" ProgID="AcroExch.Document.DC" ShapeID="_x0000_i1026" DrawAspect="Content" ObjectID="_1613814553" r:id="rId6"/>
      </w:object>
    </w:r>
    <w:r>
      <w:t xml:space="preserve">   </w:t>
    </w:r>
    <w:r>
      <w:rPr>
        <w:noProof/>
        <w:lang w:eastAsia="en-GB"/>
      </w:rPr>
      <w:t xml:space="preserve">                  </w:t>
    </w:r>
    <w:r>
      <w:t xml:space="preserve">     </w:t>
    </w:r>
    <w:r>
      <w:rPr>
        <w:noProof/>
        <w:lang w:eastAsia="en-GB"/>
      </w:rPr>
      <w:drawing>
        <wp:inline distT="0" distB="0" distL="0" distR="0" wp14:anchorId="79E2B752" wp14:editId="099FB03D">
          <wp:extent cx="6285865" cy="6285865"/>
          <wp:effectExtent l="0" t="0" r="635" b="635"/>
          <wp:docPr id="9" name="Picture 9" descr="O:\logobronze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:\logobronze Award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628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E38D9EB" wp14:editId="760CEA54">
          <wp:extent cx="6285865" cy="6285865"/>
          <wp:effectExtent l="0" t="0" r="635" b="635"/>
          <wp:docPr id="11" name="Picture 11" descr="O:\logobronze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:\logobronze Award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628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6886902D" wp14:editId="0D55EB56">
          <wp:extent cx="6285865" cy="6285865"/>
          <wp:effectExtent l="0" t="0" r="635" b="635"/>
          <wp:docPr id="8" name="Picture 8" descr="C:\Users\alexis.thurkettle\AppData\Local\Microsoft\Windows\Temporary Internet Files\Content.IE5\ZJGGKYJI\logobronze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is.thurkettle\AppData\Local\Microsoft\Windows\Temporary Internet Files\Content.IE5\ZJGGKYJI\logobronze Award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628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43205AE" wp14:editId="7E10A9F7">
          <wp:extent cx="6285865" cy="6285865"/>
          <wp:effectExtent l="0" t="0" r="635" b="635"/>
          <wp:docPr id="3" name="Picture 3" descr="O:\logobronze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logobronze Award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628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0556D0D" wp14:editId="48458388">
          <wp:extent cx="6285865" cy="6285865"/>
          <wp:effectExtent l="0" t="0" r="635" b="635"/>
          <wp:docPr id="2" name="Picture 2" descr="O:\logobronze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logobronze Award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628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7D1" w:rsidRDefault="008D27D1">
      <w:r>
        <w:separator/>
      </w:r>
    </w:p>
  </w:footnote>
  <w:footnote w:type="continuationSeparator" w:id="0">
    <w:p w:rsidR="008D27D1" w:rsidRDefault="008D2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D1" w:rsidRPr="00316E81" w:rsidRDefault="008D27D1" w:rsidP="006F33CF">
    <w:pPr>
      <w:pStyle w:val="Header"/>
      <w:tabs>
        <w:tab w:val="clear" w:pos="4153"/>
        <w:tab w:val="clear" w:pos="8306"/>
      </w:tabs>
      <w:jc w:val="center"/>
      <w:rPr>
        <w:rFonts w:ascii="Comic Sans MS" w:hAnsi="Comic Sans MS"/>
      </w:rPr>
    </w:pPr>
    <w:r>
      <w:rPr>
        <w:rFonts w:ascii="Comic Sans MS" w:hAnsi="Comic Sans MS"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A525889" wp14:editId="441B7A6D">
              <wp:simplePos x="0" y="0"/>
              <wp:positionH relativeFrom="column">
                <wp:posOffset>-560571</wp:posOffset>
              </wp:positionH>
              <wp:positionV relativeFrom="paragraph">
                <wp:posOffset>-257710</wp:posOffset>
              </wp:positionV>
              <wp:extent cx="7042484" cy="2053390"/>
              <wp:effectExtent l="0" t="0" r="25400" b="23495"/>
              <wp:wrapNone/>
              <wp:docPr id="10" name="Rounded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2484" cy="205339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oundrect w14:anchorId="32A527F6" id="Rounded Rectangle 10" o:spid="_x0000_s1026" style="position:absolute;margin-left:-44.15pt;margin-top:-20.3pt;width:554.55pt;height:161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wEoAIAAJU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" filled="f" strokecolor="red" strokeweight="2pt"/>
          </w:pict>
        </mc:Fallback>
      </mc:AlternateContent>
    </w:r>
    <w:r w:rsidR="009E3F67">
      <w:rPr>
        <w:rFonts w:ascii="Comic Sans MS" w:hAnsi="Comic Sans MS"/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-18pt;width:90pt;height:116.25pt;z-index:-251656192;mso-wrap-edited:f;mso-position-horizontal-relative:text;mso-position-vertical-relative:text" wrapcoords="-180 0 -180 21461 21600 21461 21600 0 -180 0">
          <v:imagedata r:id="rId1" o:title=""/>
          <w10:wrap type="through"/>
        </v:shape>
        <o:OLEObject Type="Embed" ProgID="Word.Picture.8" ShapeID="_x0000_s2056" DrawAspect="Content" ObjectID="_1613814554" r:id="rId2"/>
      </w:pict>
    </w:r>
    <w:r w:rsidRPr="00316E81">
      <w:rPr>
        <w:rFonts w:ascii="Comic Sans MS" w:hAnsi="Comic Sans MS"/>
      </w:rPr>
      <w:t>Jarrow Cross</w:t>
    </w:r>
  </w:p>
  <w:p w:rsidR="008D27D1" w:rsidRPr="00316E81" w:rsidRDefault="008D27D1" w:rsidP="006F33CF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 xml:space="preserve">Church of England </w:t>
    </w:r>
  </w:p>
  <w:p w:rsidR="008D27D1" w:rsidRPr="00316E81" w:rsidRDefault="008D27D1" w:rsidP="006F33CF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>Primary School</w:t>
    </w:r>
  </w:p>
  <w:p w:rsidR="008D27D1" w:rsidRPr="00316E81" w:rsidRDefault="008D27D1" w:rsidP="006F33CF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 xml:space="preserve">Borough Road, Jarrow, </w:t>
    </w:r>
    <w:smartTag w:uri="urn:schemas-microsoft-com:office:smarttags" w:element="place">
      <w:r w:rsidRPr="00316E81">
        <w:rPr>
          <w:rFonts w:ascii="Comic Sans MS" w:hAnsi="Comic Sans MS"/>
        </w:rPr>
        <w:t>Tyne</w:t>
      </w:r>
    </w:smartTag>
    <w:r w:rsidRPr="00316E81">
      <w:rPr>
        <w:rFonts w:ascii="Comic Sans MS" w:hAnsi="Comic Sans MS"/>
      </w:rPr>
      <w:t xml:space="preserve"> and Wear NE32 5UW</w:t>
    </w:r>
  </w:p>
  <w:p w:rsidR="008D27D1" w:rsidRPr="00316E81" w:rsidRDefault="008D27D1" w:rsidP="006F33CF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 xml:space="preserve">Tel: (0191) 4898354           </w:t>
    </w:r>
  </w:p>
  <w:p w:rsidR="008D27D1" w:rsidRPr="00316E81" w:rsidRDefault="008D27D1" w:rsidP="006F33CF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 xml:space="preserve">Head Teacher: Mrs </w:t>
    </w:r>
    <w:r>
      <w:rPr>
        <w:rFonts w:ascii="Comic Sans MS" w:hAnsi="Comic Sans MS"/>
      </w:rPr>
      <w:t xml:space="preserve">S. </w:t>
    </w:r>
    <w:proofErr w:type="spellStart"/>
    <w:r>
      <w:rPr>
        <w:rFonts w:ascii="Comic Sans MS" w:hAnsi="Comic Sans MS"/>
      </w:rPr>
      <w:t>McBeth</w:t>
    </w:r>
    <w:proofErr w:type="spellEnd"/>
  </w:p>
  <w:p w:rsidR="008D27D1" w:rsidRPr="00316E81" w:rsidRDefault="008D27D1" w:rsidP="00DD4A89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>Email:info@jarrowcross-pri.s-tyneside.sch.uk</w:t>
    </w:r>
  </w:p>
  <w:p w:rsidR="008D27D1" w:rsidRPr="00316E81" w:rsidRDefault="008D27D1" w:rsidP="00DD4A89">
    <w:pPr>
      <w:jc w:val="center"/>
      <w:rPr>
        <w:rFonts w:ascii="Comic Sans MS" w:hAnsi="Comic Sans MS"/>
      </w:rPr>
    </w:pPr>
    <w:r w:rsidRPr="00316E81">
      <w:rPr>
        <w:rFonts w:ascii="Comic Sans MS" w:hAnsi="Comic Sans MS"/>
      </w:rPr>
      <w:t>Website: www.jarrowcross.co.uk</w:t>
    </w:r>
  </w:p>
  <w:p w:rsidR="008D27D1" w:rsidRDefault="008D27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63196"/>
    <w:multiLevelType w:val="hybridMultilevel"/>
    <w:tmpl w:val="1B0E4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F2283"/>
    <w:multiLevelType w:val="hybridMultilevel"/>
    <w:tmpl w:val="64F46E1E"/>
    <w:lvl w:ilvl="0" w:tplc="0986B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3A4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EC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E4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001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25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8E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A1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48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4DE7748"/>
    <w:multiLevelType w:val="hybridMultilevel"/>
    <w:tmpl w:val="01DA58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627B4"/>
    <w:multiLevelType w:val="hybridMultilevel"/>
    <w:tmpl w:val="C758287A"/>
    <w:lvl w:ilvl="0" w:tplc="B36CE01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F15C49"/>
    <w:multiLevelType w:val="hybridMultilevel"/>
    <w:tmpl w:val="2D126C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FA20FE"/>
    <w:multiLevelType w:val="hybridMultilevel"/>
    <w:tmpl w:val="E564C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9E083E"/>
    <w:multiLevelType w:val="hybridMultilevel"/>
    <w:tmpl w:val="D5E65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F7376"/>
    <w:multiLevelType w:val="hybridMultilevel"/>
    <w:tmpl w:val="76B44DB8"/>
    <w:lvl w:ilvl="0" w:tplc="D974C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CF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A6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EF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C3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67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A8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29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25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F2E44CF"/>
    <w:multiLevelType w:val="hybridMultilevel"/>
    <w:tmpl w:val="7EEA7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A33E03"/>
    <w:multiLevelType w:val="hybridMultilevel"/>
    <w:tmpl w:val="6630A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265621"/>
    <w:multiLevelType w:val="hybridMultilevel"/>
    <w:tmpl w:val="0D7E118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7F"/>
    <w:rsid w:val="000010B4"/>
    <w:rsid w:val="00025AC7"/>
    <w:rsid w:val="000416BE"/>
    <w:rsid w:val="00092F25"/>
    <w:rsid w:val="000B232D"/>
    <w:rsid w:val="000B7D56"/>
    <w:rsid w:val="000D245D"/>
    <w:rsid w:val="000F5CA5"/>
    <w:rsid w:val="00111122"/>
    <w:rsid w:val="00154287"/>
    <w:rsid w:val="00156B23"/>
    <w:rsid w:val="00160EA3"/>
    <w:rsid w:val="00160F91"/>
    <w:rsid w:val="001849A7"/>
    <w:rsid w:val="001E672E"/>
    <w:rsid w:val="0020044D"/>
    <w:rsid w:val="00211577"/>
    <w:rsid w:val="002150EE"/>
    <w:rsid w:val="002510DC"/>
    <w:rsid w:val="0025293A"/>
    <w:rsid w:val="00282100"/>
    <w:rsid w:val="00283CB4"/>
    <w:rsid w:val="002C1A41"/>
    <w:rsid w:val="002D472E"/>
    <w:rsid w:val="002E6182"/>
    <w:rsid w:val="00303446"/>
    <w:rsid w:val="00316E81"/>
    <w:rsid w:val="00331BD3"/>
    <w:rsid w:val="00334C7F"/>
    <w:rsid w:val="00341DDE"/>
    <w:rsid w:val="003605F2"/>
    <w:rsid w:val="00373D65"/>
    <w:rsid w:val="003825C9"/>
    <w:rsid w:val="00386136"/>
    <w:rsid w:val="003B0F5D"/>
    <w:rsid w:val="003B5F7B"/>
    <w:rsid w:val="003E4AA4"/>
    <w:rsid w:val="003F2A14"/>
    <w:rsid w:val="00401694"/>
    <w:rsid w:val="00421372"/>
    <w:rsid w:val="0042184D"/>
    <w:rsid w:val="004339F6"/>
    <w:rsid w:val="00441181"/>
    <w:rsid w:val="00495A15"/>
    <w:rsid w:val="004C12F2"/>
    <w:rsid w:val="004C76C2"/>
    <w:rsid w:val="00511B48"/>
    <w:rsid w:val="00523C8D"/>
    <w:rsid w:val="00555030"/>
    <w:rsid w:val="00561259"/>
    <w:rsid w:val="005A18E7"/>
    <w:rsid w:val="005A1B0A"/>
    <w:rsid w:val="005C67CF"/>
    <w:rsid w:val="005E386A"/>
    <w:rsid w:val="005F5EDD"/>
    <w:rsid w:val="00611A5A"/>
    <w:rsid w:val="00615B2F"/>
    <w:rsid w:val="006161D3"/>
    <w:rsid w:val="00622829"/>
    <w:rsid w:val="00627CAF"/>
    <w:rsid w:val="006813E3"/>
    <w:rsid w:val="006913C5"/>
    <w:rsid w:val="00693B38"/>
    <w:rsid w:val="006A34CC"/>
    <w:rsid w:val="006A431E"/>
    <w:rsid w:val="006B2591"/>
    <w:rsid w:val="006C5C7D"/>
    <w:rsid w:val="006F33CF"/>
    <w:rsid w:val="007048A3"/>
    <w:rsid w:val="00724DDE"/>
    <w:rsid w:val="007464E9"/>
    <w:rsid w:val="00777523"/>
    <w:rsid w:val="007926CF"/>
    <w:rsid w:val="007B2527"/>
    <w:rsid w:val="007B2B6F"/>
    <w:rsid w:val="007D0A64"/>
    <w:rsid w:val="00800D39"/>
    <w:rsid w:val="00816BA1"/>
    <w:rsid w:val="00826CDD"/>
    <w:rsid w:val="008327A0"/>
    <w:rsid w:val="00836B96"/>
    <w:rsid w:val="00845814"/>
    <w:rsid w:val="008474EB"/>
    <w:rsid w:val="00866961"/>
    <w:rsid w:val="008A0C83"/>
    <w:rsid w:val="008B580C"/>
    <w:rsid w:val="008D27D1"/>
    <w:rsid w:val="008E06FB"/>
    <w:rsid w:val="008E2954"/>
    <w:rsid w:val="008F1813"/>
    <w:rsid w:val="00905AF9"/>
    <w:rsid w:val="00926645"/>
    <w:rsid w:val="00930681"/>
    <w:rsid w:val="00934B70"/>
    <w:rsid w:val="00943710"/>
    <w:rsid w:val="00957E3E"/>
    <w:rsid w:val="00960296"/>
    <w:rsid w:val="009719C3"/>
    <w:rsid w:val="0097636C"/>
    <w:rsid w:val="009A1FB0"/>
    <w:rsid w:val="009A3B36"/>
    <w:rsid w:val="009D1118"/>
    <w:rsid w:val="009D7139"/>
    <w:rsid w:val="009E3F67"/>
    <w:rsid w:val="009F65A2"/>
    <w:rsid w:val="00A24C9C"/>
    <w:rsid w:val="00A871A0"/>
    <w:rsid w:val="00A95C17"/>
    <w:rsid w:val="00AA00BF"/>
    <w:rsid w:val="00AA7AE7"/>
    <w:rsid w:val="00AB4AA6"/>
    <w:rsid w:val="00B364C3"/>
    <w:rsid w:val="00B55091"/>
    <w:rsid w:val="00B57BDE"/>
    <w:rsid w:val="00B65883"/>
    <w:rsid w:val="00B857F0"/>
    <w:rsid w:val="00B87375"/>
    <w:rsid w:val="00B90881"/>
    <w:rsid w:val="00BC214A"/>
    <w:rsid w:val="00BE16CA"/>
    <w:rsid w:val="00BF08C6"/>
    <w:rsid w:val="00BF221C"/>
    <w:rsid w:val="00BF6A49"/>
    <w:rsid w:val="00C02168"/>
    <w:rsid w:val="00C14428"/>
    <w:rsid w:val="00C44430"/>
    <w:rsid w:val="00C8065A"/>
    <w:rsid w:val="00C9270E"/>
    <w:rsid w:val="00CB4200"/>
    <w:rsid w:val="00CB5E6D"/>
    <w:rsid w:val="00CD6DE2"/>
    <w:rsid w:val="00CE2A75"/>
    <w:rsid w:val="00CF13F2"/>
    <w:rsid w:val="00D04F6E"/>
    <w:rsid w:val="00D10F41"/>
    <w:rsid w:val="00D31828"/>
    <w:rsid w:val="00D409BA"/>
    <w:rsid w:val="00D42301"/>
    <w:rsid w:val="00D4556E"/>
    <w:rsid w:val="00D51E7F"/>
    <w:rsid w:val="00D6413F"/>
    <w:rsid w:val="00D668F5"/>
    <w:rsid w:val="00D75594"/>
    <w:rsid w:val="00D76B58"/>
    <w:rsid w:val="00D83B4F"/>
    <w:rsid w:val="00D83FEB"/>
    <w:rsid w:val="00D966E8"/>
    <w:rsid w:val="00DB4D9B"/>
    <w:rsid w:val="00DD044A"/>
    <w:rsid w:val="00DD3C68"/>
    <w:rsid w:val="00DD4A89"/>
    <w:rsid w:val="00DE2988"/>
    <w:rsid w:val="00DF2667"/>
    <w:rsid w:val="00E05252"/>
    <w:rsid w:val="00E30398"/>
    <w:rsid w:val="00E64E4C"/>
    <w:rsid w:val="00E87B21"/>
    <w:rsid w:val="00EC3EB0"/>
    <w:rsid w:val="00EF1963"/>
    <w:rsid w:val="00F0566A"/>
    <w:rsid w:val="00F44691"/>
    <w:rsid w:val="00F52ABE"/>
    <w:rsid w:val="00F630B0"/>
    <w:rsid w:val="00FA27CE"/>
    <w:rsid w:val="00FB4CCC"/>
    <w:rsid w:val="00FB653E"/>
    <w:rsid w:val="00FD5D04"/>
    <w:rsid w:val="00FE075B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hAnsi="Verdana"/>
      <w:b/>
      <w:color w:val="CC3300"/>
      <w:sz w:val="36"/>
      <w:szCs w:val="2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color w:val="000080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B4D9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51">
    <w:name w:val="Heading 51"/>
    <w:basedOn w:val="BodyText"/>
    <w:autoRedefine/>
    <w:pPr>
      <w:spacing w:after="0"/>
    </w:pPr>
    <w:rPr>
      <w:rFonts w:ascii="Verdana" w:hAnsi="Verdana" w:cs="Courier New"/>
      <w:bCs/>
      <w:color w:val="CC3300"/>
      <w:sz w:val="18"/>
      <w:szCs w:val="20"/>
    </w:rPr>
  </w:style>
  <w:style w:type="paragraph" w:styleId="BodyText">
    <w:name w:val="Body Text"/>
    <w:basedOn w:val="Normal"/>
    <w:pPr>
      <w:spacing w:after="120"/>
    </w:pPr>
  </w:style>
  <w:style w:type="paragraph" w:customStyle="1" w:styleId="headline">
    <w:name w:val="headline"/>
    <w:basedOn w:val="Normal"/>
    <w:rPr>
      <w:rFonts w:ascii="Verdana" w:hAnsi="Verdana"/>
      <w:b/>
      <w:color w:val="CC3300"/>
      <w:sz w:val="36"/>
      <w:szCs w:val="20"/>
    </w:rPr>
  </w:style>
  <w:style w:type="paragraph" w:customStyle="1" w:styleId="standfirst">
    <w:name w:val="standfirst"/>
    <w:basedOn w:val="Normal"/>
    <w:rPr>
      <w:rFonts w:ascii="Verdana" w:hAnsi="Verdana"/>
      <w:b/>
      <w:i/>
      <w:color w:val="000080"/>
      <w:sz w:val="20"/>
      <w:szCs w:val="20"/>
    </w:rPr>
  </w:style>
  <w:style w:type="paragraph" w:customStyle="1" w:styleId="body">
    <w:name w:val="body"/>
    <w:basedOn w:val="Normal"/>
    <w:rPr>
      <w:rFonts w:ascii="Verdana" w:hAnsi="Verdana"/>
      <w:color w:val="000080"/>
      <w:sz w:val="16"/>
      <w:szCs w:val="20"/>
    </w:rPr>
  </w:style>
  <w:style w:type="paragraph" w:customStyle="1" w:styleId="crosshead">
    <w:name w:val="crosshead"/>
    <w:basedOn w:val="Normal"/>
    <w:rPr>
      <w:rFonts w:ascii="Verdana" w:hAnsi="Verdana"/>
      <w:b/>
      <w:color w:val="CC3300"/>
      <w:sz w:val="18"/>
      <w:szCs w:val="20"/>
    </w:rPr>
  </w:style>
  <w:style w:type="paragraph" w:customStyle="1" w:styleId="ArticleTitle">
    <w:name w:val="ArticleTitle"/>
    <w:basedOn w:val="Normal"/>
    <w:next w:val="standfirst"/>
    <w:rPr>
      <w:rFonts w:ascii="Verdana" w:hAnsi="Verdana"/>
      <w:b/>
      <w:color w:val="CC3300"/>
      <w:sz w:val="3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57E3E"/>
    <w:rPr>
      <w:color w:val="0000FF"/>
      <w:u w:val="single"/>
    </w:rPr>
  </w:style>
  <w:style w:type="paragraph" w:styleId="BalloonText">
    <w:name w:val="Balloon Text"/>
    <w:basedOn w:val="Normal"/>
    <w:semiHidden/>
    <w:rsid w:val="005A18E7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semiHidden/>
    <w:rsid w:val="00DB4D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D409BA"/>
    <w:pPr>
      <w:ind w:left="720"/>
      <w:contextualSpacing/>
    </w:pPr>
  </w:style>
  <w:style w:type="paragraph" w:customStyle="1" w:styleId="Default">
    <w:name w:val="Default"/>
    <w:rsid w:val="006C5C7D"/>
    <w:pPr>
      <w:widowControl w:val="0"/>
      <w:autoSpaceDE w:val="0"/>
      <w:autoSpaceDN w:val="0"/>
      <w:adjustRightInd w:val="0"/>
    </w:pPr>
    <w:rPr>
      <w:rFonts w:ascii="EYRAZD+Humanist777BT-BoldB" w:hAnsi="EYRAZD+Humanist777BT-BoldB" w:cs="EYRAZD+Humanist777BT-BoldB"/>
      <w:color w:val="000000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800D39"/>
    <w:rPr>
      <w:b/>
      <w:bCs/>
    </w:rPr>
  </w:style>
  <w:style w:type="paragraph" w:styleId="NoSpacing">
    <w:name w:val="No Spacing"/>
    <w:uiPriority w:val="1"/>
    <w:qFormat/>
    <w:rsid w:val="00CB4200"/>
    <w:rPr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DD3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hAnsi="Verdana"/>
      <w:b/>
      <w:color w:val="CC3300"/>
      <w:sz w:val="36"/>
      <w:szCs w:val="2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color w:val="000080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B4D9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51">
    <w:name w:val="Heading 51"/>
    <w:basedOn w:val="BodyText"/>
    <w:autoRedefine/>
    <w:pPr>
      <w:spacing w:after="0"/>
    </w:pPr>
    <w:rPr>
      <w:rFonts w:ascii="Verdana" w:hAnsi="Verdana" w:cs="Courier New"/>
      <w:bCs/>
      <w:color w:val="CC3300"/>
      <w:sz w:val="18"/>
      <w:szCs w:val="20"/>
    </w:rPr>
  </w:style>
  <w:style w:type="paragraph" w:styleId="BodyText">
    <w:name w:val="Body Text"/>
    <w:basedOn w:val="Normal"/>
    <w:pPr>
      <w:spacing w:after="120"/>
    </w:pPr>
  </w:style>
  <w:style w:type="paragraph" w:customStyle="1" w:styleId="headline">
    <w:name w:val="headline"/>
    <w:basedOn w:val="Normal"/>
    <w:rPr>
      <w:rFonts w:ascii="Verdana" w:hAnsi="Verdana"/>
      <w:b/>
      <w:color w:val="CC3300"/>
      <w:sz w:val="36"/>
      <w:szCs w:val="20"/>
    </w:rPr>
  </w:style>
  <w:style w:type="paragraph" w:customStyle="1" w:styleId="standfirst">
    <w:name w:val="standfirst"/>
    <w:basedOn w:val="Normal"/>
    <w:rPr>
      <w:rFonts w:ascii="Verdana" w:hAnsi="Verdana"/>
      <w:b/>
      <w:i/>
      <w:color w:val="000080"/>
      <w:sz w:val="20"/>
      <w:szCs w:val="20"/>
    </w:rPr>
  </w:style>
  <w:style w:type="paragraph" w:customStyle="1" w:styleId="body">
    <w:name w:val="body"/>
    <w:basedOn w:val="Normal"/>
    <w:rPr>
      <w:rFonts w:ascii="Verdana" w:hAnsi="Verdana"/>
      <w:color w:val="000080"/>
      <w:sz w:val="16"/>
      <w:szCs w:val="20"/>
    </w:rPr>
  </w:style>
  <w:style w:type="paragraph" w:customStyle="1" w:styleId="crosshead">
    <w:name w:val="crosshead"/>
    <w:basedOn w:val="Normal"/>
    <w:rPr>
      <w:rFonts w:ascii="Verdana" w:hAnsi="Verdana"/>
      <w:b/>
      <w:color w:val="CC3300"/>
      <w:sz w:val="18"/>
      <w:szCs w:val="20"/>
    </w:rPr>
  </w:style>
  <w:style w:type="paragraph" w:customStyle="1" w:styleId="ArticleTitle">
    <w:name w:val="ArticleTitle"/>
    <w:basedOn w:val="Normal"/>
    <w:next w:val="standfirst"/>
    <w:rPr>
      <w:rFonts w:ascii="Verdana" w:hAnsi="Verdana"/>
      <w:b/>
      <w:color w:val="CC3300"/>
      <w:sz w:val="3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57E3E"/>
    <w:rPr>
      <w:color w:val="0000FF"/>
      <w:u w:val="single"/>
    </w:rPr>
  </w:style>
  <w:style w:type="paragraph" w:styleId="BalloonText">
    <w:name w:val="Balloon Text"/>
    <w:basedOn w:val="Normal"/>
    <w:semiHidden/>
    <w:rsid w:val="005A18E7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semiHidden/>
    <w:rsid w:val="00DB4D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D409BA"/>
    <w:pPr>
      <w:ind w:left="720"/>
      <w:contextualSpacing/>
    </w:pPr>
  </w:style>
  <w:style w:type="paragraph" w:customStyle="1" w:styleId="Default">
    <w:name w:val="Default"/>
    <w:rsid w:val="006C5C7D"/>
    <w:pPr>
      <w:widowControl w:val="0"/>
      <w:autoSpaceDE w:val="0"/>
      <w:autoSpaceDN w:val="0"/>
      <w:adjustRightInd w:val="0"/>
    </w:pPr>
    <w:rPr>
      <w:rFonts w:ascii="EYRAZD+Humanist777BT-BoldB" w:hAnsi="EYRAZD+Humanist777BT-BoldB" w:cs="EYRAZD+Humanist777BT-BoldB"/>
      <w:color w:val="000000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800D39"/>
    <w:rPr>
      <w:b/>
      <w:bCs/>
    </w:rPr>
  </w:style>
  <w:style w:type="paragraph" w:styleId="NoSpacing">
    <w:name w:val="No Spacing"/>
    <w:uiPriority w:val="1"/>
    <w:qFormat/>
    <w:rsid w:val="00CB4200"/>
    <w:rPr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DD3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A1D3E-D32E-4757-AC2A-383C8CE3B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3ED70DF5</Template>
  <TotalTime>1</TotalTime>
  <Pages>1</Pages>
  <Words>123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 and Pictures</Company>
  <LinksUpToDate>false</LinksUpToDate>
  <CharactersWithSpaces>845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http://www.haystravel.co.uk/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Alexis.Thurkettle</dc:creator>
  <cp:lastModifiedBy>Colleen Goulden</cp:lastModifiedBy>
  <cp:revision>2</cp:revision>
  <cp:lastPrinted>2018-11-13T12:30:00Z</cp:lastPrinted>
  <dcterms:created xsi:type="dcterms:W3CDTF">2019-03-11T13:03:00Z</dcterms:created>
  <dcterms:modified xsi:type="dcterms:W3CDTF">2019-03-11T13:03:00Z</dcterms:modified>
</cp:coreProperties>
</file>